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BE2C15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E2C15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E2C15">
              <w:rPr>
                <w:rFonts w:ascii="Arial" w:hAnsi="Arial" w:cs="Arial"/>
                <w:sz w:val="20"/>
                <w:szCs w:val="20"/>
                <w:rtl/>
              </w:rPr>
              <w:t>16 פברואר, 2016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E2C15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16.2.2016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4918D5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3406775</wp:posOffset>
                </wp:positionH>
                <wp:positionV relativeFrom="paragraph">
                  <wp:posOffset>17780</wp:posOffset>
                </wp:positionV>
                <wp:extent cx="342900" cy="228600"/>
                <wp:effectExtent l="0" t="0" r="3175" b="0"/>
                <wp:wrapNone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8.25pt;margin-top:1.4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S4ssgIAALg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97735A" w:rsidRPr="00E75D0F" w:rsidRDefault="004918D5" w:rsidP="004918D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1186815</wp:posOffset>
                      </wp:positionH>
                      <wp:positionV relativeFrom="paragraph">
                        <wp:posOffset>471170</wp:posOffset>
                      </wp:positionV>
                      <wp:extent cx="342900" cy="228600"/>
                      <wp:effectExtent l="0" t="0" r="3810" b="4445"/>
                      <wp:wrapNone/>
                      <wp:docPr id="7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7735A" w:rsidRPr="004E5FA3" w:rsidRDefault="0097735A" w:rsidP="0097735A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27" type="#_x0000_t202" style="position:absolute;left:0;text-align:left;margin-left:93.45pt;margin-top:37.1pt;width:27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BO8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+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" filled="f" stroked="f">
                      <v:textbox>
                        <w:txbxContent>
                          <w:p w:rsidR="0097735A" w:rsidRPr="004E5FA3" w:rsidRDefault="0097735A" w:rsidP="0097735A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מבקשת לקבל שירותי חתימה אלקטרונית בתהליכים שונים של הפקת מסמכים ואישורים.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השירות צריך להינתן ע"י </w:t>
            </w:r>
            <w:r w:rsidRPr="004918D5">
              <w:rPr>
                <w:rFonts w:ascii="Arial" w:hAnsi="Arial" w:cs="Arial"/>
                <w:b/>
                <w:sz w:val="22"/>
                <w:szCs w:val="22"/>
                <w:rtl/>
              </w:rPr>
              <w:t>חבר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ות</w:t>
            </w:r>
            <w:r w:rsidRPr="004918D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המוסמכ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4918D5">
              <w:rPr>
                <w:rFonts w:ascii="Arial" w:hAnsi="Arial" w:cs="Arial"/>
                <w:b/>
                <w:sz w:val="22"/>
                <w:szCs w:val="22"/>
                <w:rtl/>
              </w:rPr>
              <w:t>ת להיות גורם מאשר, ע"י רשם גורמים מאשרים, מטעם רמו"ט, משרד המשפטים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4918D5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1186815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0" t="4445" r="3810" b="0"/>
                <wp:wrapNone/>
                <wp:docPr id="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2C15" w:rsidRPr="004E5FA3" w:rsidRDefault="00BE2C15" w:rsidP="00BE2C15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28" type="#_x0000_t202" style="position:absolute;left:0;text-align:left;margin-left:93.45pt;margin-top:12.2pt;width:27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" filled="f" stroked="f">
                <v:textbox>
                  <w:txbxContent>
                    <w:p w:rsidR="00BE2C15" w:rsidRPr="004E5FA3" w:rsidRDefault="00BE2C15" w:rsidP="00BE2C15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3063875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0" t="4445" r="3175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241.25pt;margin-top:12.2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4it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4900295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4445" t="444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385.85pt;margin-top:12.2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RgW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4918D5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635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31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8yA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1R8yA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E2C15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קומסיין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841899" w:rsidRDefault="00841899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41899">
              <w:rPr>
                <w:rFonts w:ascii="Arial" w:hAnsi="Arial" w:cs="Arial"/>
                <w:b/>
                <w:sz w:val="22"/>
                <w:szCs w:val="22"/>
                <w:rtl/>
              </w:rPr>
              <w:t>512961293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918D5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7C2AE4" wp14:editId="62862925">
                      <wp:simplePos x="0" y="0"/>
                      <wp:positionH relativeFrom="column">
                        <wp:posOffset>1366520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3810" b="25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2" type="#_x0000_t202" style="position:absolute;left:0;text-align:left;margin-left:107.6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Mr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313CE4" w:rsidP="00313CE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419,679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  <w:bookmarkStart w:id="0" w:name="_GoBack"/>
            <w:bookmarkEnd w:id="0"/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464E1" w:rsidP="004464E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30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>21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4918D5" w:rsidP="00265B0C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פנה לשני הספקים המאושרים ע"י רמו"ט במכרז סגור ואחד מהספקים הודיע למשרד שהוא לא מתכוון לגשת למכרז</w:t>
            </w:r>
            <w:r w:rsidR="00265B0C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464E1" w:rsidRPr="004464E1">
              <w:rPr>
                <w:rFonts w:ascii="Arial" w:hAnsi="Arial" w:cs="Arial"/>
                <w:rtl/>
              </w:rPr>
              <w:t>ולכן החליטה ועדת המכרזים לפנות לספק הנותר לצורך מתן השירות</w:t>
            </w:r>
            <w:r w:rsidR="004464E1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918D5" w:rsidRDefault="004918D5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4918D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4918D5" w:rsidRDefault="004918D5" w:rsidP="004918D5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D6E" w:rsidRDefault="002F5D6E">
      <w:r>
        <w:separator/>
      </w:r>
    </w:p>
  </w:endnote>
  <w:endnote w:type="continuationSeparator" w:id="0">
    <w:p w:rsidR="002F5D6E" w:rsidRDefault="002F5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340007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D6E" w:rsidRDefault="002F5D6E">
      <w:r>
        <w:separator/>
      </w:r>
    </w:p>
  </w:footnote>
  <w:footnote w:type="continuationSeparator" w:id="0">
    <w:p w:rsidR="002F5D6E" w:rsidRDefault="002F5D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B0C"/>
    <w:rsid w:val="00265C2E"/>
    <w:rsid w:val="00277F6A"/>
    <w:rsid w:val="002A133E"/>
    <w:rsid w:val="002B54B3"/>
    <w:rsid w:val="002C2287"/>
    <w:rsid w:val="002F5D6E"/>
    <w:rsid w:val="00313CE4"/>
    <w:rsid w:val="003150C9"/>
    <w:rsid w:val="003336E5"/>
    <w:rsid w:val="00340007"/>
    <w:rsid w:val="00354773"/>
    <w:rsid w:val="00374FF6"/>
    <w:rsid w:val="00384850"/>
    <w:rsid w:val="00385CFC"/>
    <w:rsid w:val="003B72DE"/>
    <w:rsid w:val="003C3261"/>
    <w:rsid w:val="003C34EE"/>
    <w:rsid w:val="003E15EE"/>
    <w:rsid w:val="003E44F8"/>
    <w:rsid w:val="003E7F41"/>
    <w:rsid w:val="003F220D"/>
    <w:rsid w:val="004464E1"/>
    <w:rsid w:val="00487D33"/>
    <w:rsid w:val="004918D5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41899"/>
    <w:rsid w:val="00870B42"/>
    <w:rsid w:val="0087433A"/>
    <w:rsid w:val="00882DD4"/>
    <w:rsid w:val="008B3B18"/>
    <w:rsid w:val="008B4800"/>
    <w:rsid w:val="008D29D4"/>
    <w:rsid w:val="008F2600"/>
    <w:rsid w:val="008F66E4"/>
    <w:rsid w:val="009051B4"/>
    <w:rsid w:val="00907A6B"/>
    <w:rsid w:val="009348E9"/>
    <w:rsid w:val="00936866"/>
    <w:rsid w:val="009463C0"/>
    <w:rsid w:val="00953002"/>
    <w:rsid w:val="0097735A"/>
    <w:rsid w:val="009868B9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BE2C15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4201"/>
    <w:rsid w:val="00FB528F"/>
    <w:rsid w:val="00FD0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223</Words>
  <Characters>1241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1462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3</cp:revision>
  <cp:lastPrinted>2016-02-18T08:19:00Z</cp:lastPrinted>
  <dcterms:created xsi:type="dcterms:W3CDTF">2016-02-18T08:19:00Z</dcterms:created>
  <dcterms:modified xsi:type="dcterms:W3CDTF">2016-02-18T08:19:00Z</dcterms:modified>
</cp:coreProperties>
</file>